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云南省红河州弥勒市弥勒西风电场建设项目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